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58776" w14:textId="77777777" w:rsidR="008C5288" w:rsidRDefault="008C5288">
      <w:pPr>
        <w:pStyle w:val="Heading3"/>
        <w:spacing w:before="240"/>
        <w:rPr>
          <w:sz w:val="36"/>
          <w:szCs w:val="36"/>
        </w:rPr>
      </w:pPr>
      <w:r>
        <w:rPr>
          <w:sz w:val="36"/>
          <w:szCs w:val="36"/>
        </w:rPr>
        <w:t>The Worshipful Society of Free Masons</w:t>
      </w:r>
    </w:p>
    <w:p w14:paraId="5B3A9FC5" w14:textId="77777777" w:rsidR="008C5288" w:rsidRDefault="008C5288">
      <w:pPr>
        <w:pStyle w:val="Heading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Rough Masons, Wallers, Slaters, Paviors, Plaisterers and Bricklayers</w:t>
      </w:r>
    </w:p>
    <w:p w14:paraId="7310239A" w14:textId="77777777" w:rsidR="008C5288" w:rsidRDefault="008C5288">
      <w:pPr>
        <w:pStyle w:val="Heading5"/>
        <w:tabs>
          <w:tab w:val="left" w:pos="2835"/>
        </w:tabs>
        <w:spacing w:before="20"/>
        <w:rPr>
          <w:b/>
          <w:sz w:val="28"/>
          <w:szCs w:val="28"/>
        </w:rPr>
      </w:pPr>
      <w:r>
        <w:rPr>
          <w:b/>
          <w:sz w:val="28"/>
          <w:szCs w:val="28"/>
        </w:rPr>
        <w:t>(The Operatives)</w:t>
      </w:r>
    </w:p>
    <w:p w14:paraId="4D32BF62" w14:textId="77777777" w:rsidR="008C5288" w:rsidRDefault="008C5288">
      <w:pPr>
        <w:spacing w:before="120"/>
        <w:jc w:val="center"/>
      </w:pPr>
    </w:p>
    <w:p w14:paraId="2EE4F6EF" w14:textId="626F78B0" w:rsidR="008C5288" w:rsidRDefault="00FC6470">
      <w:pPr>
        <w:spacing w:before="1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6104453" wp14:editId="093F74C6">
            <wp:simplePos x="0" y="0"/>
            <wp:positionH relativeFrom="column">
              <wp:posOffset>2520315</wp:posOffset>
            </wp:positionH>
            <wp:positionV relativeFrom="paragraph">
              <wp:posOffset>54610</wp:posOffset>
            </wp:positionV>
            <wp:extent cx="1467485" cy="1654175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1EA9F" w14:textId="77777777" w:rsidR="008C5288" w:rsidRDefault="008C5288">
      <w:pPr>
        <w:spacing w:before="120"/>
      </w:pPr>
    </w:p>
    <w:p w14:paraId="15F2874B" w14:textId="77777777" w:rsidR="008C5288" w:rsidRDefault="008C5288">
      <w:pPr>
        <w:spacing w:before="120"/>
      </w:pPr>
    </w:p>
    <w:p w14:paraId="143CFE33" w14:textId="77777777" w:rsidR="008C5288" w:rsidRDefault="008C5288">
      <w:pPr>
        <w:spacing w:before="120"/>
      </w:pPr>
    </w:p>
    <w:p w14:paraId="02F0959D" w14:textId="77777777" w:rsidR="008C5288" w:rsidRDefault="008C5288">
      <w:pPr>
        <w:spacing w:before="120"/>
      </w:pPr>
    </w:p>
    <w:p w14:paraId="62A86C85" w14:textId="77777777" w:rsidR="008C5288" w:rsidRDefault="008C5288">
      <w:pPr>
        <w:spacing w:before="120"/>
      </w:pPr>
    </w:p>
    <w:p w14:paraId="725804E8" w14:textId="77777777" w:rsidR="008C5288" w:rsidRDefault="008C5288">
      <w:pPr>
        <w:spacing w:before="120"/>
      </w:pPr>
    </w:p>
    <w:p w14:paraId="35C119EA" w14:textId="77777777" w:rsidR="008C5288" w:rsidRDefault="008C5288">
      <w:pPr>
        <w:spacing w:before="120"/>
        <w:jc w:val="center"/>
        <w:rPr>
          <w:b/>
          <w:bCs/>
          <w:sz w:val="16"/>
          <w:szCs w:val="16"/>
        </w:rPr>
      </w:pPr>
    </w:p>
    <w:p w14:paraId="4C0BF38F" w14:textId="77777777" w:rsidR="008C5288" w:rsidRDefault="008C5288">
      <w:pPr>
        <w:spacing w:before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GRACE</w:t>
      </w:r>
    </w:p>
    <w:p w14:paraId="018B8EB8" w14:textId="77777777" w:rsidR="008C5288" w:rsidRDefault="008C5288">
      <w:pPr>
        <w:spacing w:before="120"/>
        <w:jc w:val="center"/>
        <w:rPr>
          <w:sz w:val="36"/>
          <w:szCs w:val="36"/>
        </w:rPr>
      </w:pPr>
    </w:p>
    <w:p w14:paraId="61EECD2F" w14:textId="77777777" w:rsidR="008C5288" w:rsidRDefault="008C5288">
      <w:pPr>
        <w:spacing w:before="120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TOASTS</w:t>
      </w:r>
    </w:p>
    <w:p w14:paraId="21426197" w14:textId="77777777" w:rsidR="008C5288" w:rsidRDefault="008C5288">
      <w:pPr>
        <w:spacing w:before="120"/>
        <w:jc w:val="center"/>
        <w:rPr>
          <w:sz w:val="16"/>
          <w:szCs w:val="16"/>
        </w:rPr>
      </w:pPr>
    </w:p>
    <w:p w14:paraId="0AA690CF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330E1C75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 xml:space="preserve">THE </w:t>
      </w:r>
      <w:r w:rsidR="00DF755E">
        <w:rPr>
          <w:sz w:val="36"/>
        </w:rPr>
        <w:t>KING</w:t>
      </w:r>
    </w:p>
    <w:p w14:paraId="3F668461" w14:textId="77777777" w:rsidR="00C024D0" w:rsidRPr="00C024D0" w:rsidRDefault="00C024D0" w:rsidP="00C024D0">
      <w:pPr>
        <w:tabs>
          <w:tab w:val="left" w:pos="2835"/>
        </w:tabs>
        <w:spacing w:before="120"/>
        <w:jc w:val="center"/>
        <w:rPr>
          <w:sz w:val="36"/>
        </w:rPr>
      </w:pPr>
      <w:r w:rsidRPr="00C024D0">
        <w:rPr>
          <w:sz w:val="36"/>
        </w:rPr>
        <w:t xml:space="preserve"> (Plus Head of State where appropriate)</w:t>
      </w:r>
    </w:p>
    <w:p w14:paraId="5AF148D7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75844482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>THE GRAND MASTER MASONS</w:t>
      </w:r>
    </w:p>
    <w:p w14:paraId="6E451859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6BC4088A" w14:textId="77777777" w:rsidR="00C75FC2" w:rsidRDefault="008C5288">
      <w:pPr>
        <w:spacing w:before="120"/>
        <w:jc w:val="center"/>
        <w:rPr>
          <w:sz w:val="36"/>
        </w:rPr>
      </w:pPr>
      <w:r>
        <w:rPr>
          <w:sz w:val="36"/>
        </w:rPr>
        <w:t xml:space="preserve">THE </w:t>
      </w:r>
      <w:r w:rsidR="00C75FC2">
        <w:rPr>
          <w:sz w:val="36"/>
        </w:rPr>
        <w:t xml:space="preserve">DEPUTY GRAND MASTER MASON </w:t>
      </w:r>
    </w:p>
    <w:p w14:paraId="5A8879DC" w14:textId="77777777" w:rsidR="008C5288" w:rsidRDefault="00C75FC2">
      <w:pPr>
        <w:spacing w:before="120"/>
        <w:jc w:val="center"/>
        <w:rPr>
          <w:sz w:val="36"/>
        </w:rPr>
      </w:pPr>
      <w:r>
        <w:rPr>
          <w:sz w:val="36"/>
        </w:rPr>
        <w:t xml:space="preserve">AND </w:t>
      </w:r>
      <w:r w:rsidR="008C5288">
        <w:rPr>
          <w:sz w:val="36"/>
        </w:rPr>
        <w:t>MEMBERS OF THE VII°</w:t>
      </w:r>
    </w:p>
    <w:p w14:paraId="40B7E422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69B7C5D0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>THE DEPUTY MASTER MASON</w:t>
      </w:r>
    </w:p>
    <w:p w14:paraId="4A2CB81E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30A044E5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>THE CANDIDATES (Indentured Apprentices)</w:t>
      </w:r>
    </w:p>
    <w:p w14:paraId="0F7FD18C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35969EDC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>VISITORS</w:t>
      </w:r>
    </w:p>
    <w:p w14:paraId="6E591DD5" w14:textId="77777777" w:rsidR="008C5288" w:rsidRDefault="008C5288">
      <w:pPr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*****</w:t>
      </w:r>
    </w:p>
    <w:p w14:paraId="6BDA7242" w14:textId="77777777" w:rsidR="008C5288" w:rsidRDefault="008C5288">
      <w:pPr>
        <w:spacing w:before="120"/>
        <w:jc w:val="center"/>
        <w:rPr>
          <w:sz w:val="36"/>
        </w:rPr>
      </w:pPr>
      <w:r>
        <w:rPr>
          <w:sz w:val="36"/>
        </w:rPr>
        <w:t>OUR NEXT MERRY MEETING</w:t>
      </w:r>
    </w:p>
    <w:p w14:paraId="365E2DD0" w14:textId="77777777" w:rsidR="008C5288" w:rsidRDefault="008C5288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(Seated)</w:t>
      </w:r>
    </w:p>
    <w:sectPr w:rsidR="008C5288">
      <w:footerReference w:type="default" r:id="rId8"/>
      <w:type w:val="continuous"/>
      <w:pgSz w:w="11907" w:h="16840" w:code="9"/>
      <w:pgMar w:top="567" w:right="851" w:bottom="567" w:left="851" w:header="0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09A6D" w14:textId="77777777" w:rsidR="00371EB2" w:rsidRDefault="00371EB2">
      <w:r>
        <w:separator/>
      </w:r>
    </w:p>
  </w:endnote>
  <w:endnote w:type="continuationSeparator" w:id="0">
    <w:p w14:paraId="0DD5B981" w14:textId="77777777" w:rsidR="00371EB2" w:rsidRDefault="0037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FAD41" w14:textId="77777777" w:rsidR="008C5288" w:rsidRDefault="008C5288">
    <w:pPr>
      <w:pStyle w:val="Footer"/>
      <w:tabs>
        <w:tab w:val="clear" w:pos="8306"/>
        <w:tab w:val="right" w:pos="10206"/>
      </w:tabs>
    </w:pPr>
    <w:r>
      <w:tab/>
    </w:r>
    <w:r>
      <w:tab/>
    </w:r>
    <w:r w:rsidR="00793AE3">
      <w:t>April 2024</w:t>
    </w:r>
    <w:r w:rsidR="00793AE3">
      <w:tab/>
    </w:r>
  </w:p>
  <w:p w14:paraId="19B691B9" w14:textId="77777777" w:rsidR="008C5288" w:rsidRDefault="008C5288">
    <w:pPr>
      <w:pStyle w:val="Footer"/>
      <w:rPr>
        <w:sz w:val="24"/>
      </w:rPr>
    </w:pPr>
  </w:p>
  <w:p w14:paraId="0C012A65" w14:textId="77777777" w:rsidR="008C5288" w:rsidRDefault="008C5288">
    <w:pPr>
      <w:pStyle w:val="Footer"/>
      <w:rPr>
        <w:sz w:val="24"/>
      </w:rPr>
    </w:pPr>
  </w:p>
  <w:p w14:paraId="23C42369" w14:textId="77777777" w:rsidR="008C5288" w:rsidRDefault="008C5288">
    <w:pPr>
      <w:pStyle w:val="Footer"/>
      <w:tabs>
        <w:tab w:val="clear" w:pos="8306"/>
        <w:tab w:val="right" w:pos="10206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1C4CC" w14:textId="77777777" w:rsidR="00371EB2" w:rsidRDefault="00371EB2">
      <w:r>
        <w:separator/>
      </w:r>
    </w:p>
  </w:footnote>
  <w:footnote w:type="continuationSeparator" w:id="0">
    <w:p w14:paraId="1F680D61" w14:textId="77777777" w:rsidR="00371EB2" w:rsidRDefault="0037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680AEE8"/>
    <w:lvl w:ilvl="0">
      <w:numFmt w:val="decimal"/>
      <w:pStyle w:val="BulletedPara"/>
      <w:lvlText w:val="*"/>
      <w:lvlJc w:val="left"/>
    </w:lvl>
  </w:abstractNum>
  <w:abstractNum w:abstractNumId="1" w15:restartNumberingAfterBreak="0">
    <w:nsid w:val="1E997EDB"/>
    <w:multiLevelType w:val="multilevel"/>
    <w:tmpl w:val="4710C7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>
      <w:start w:val="1"/>
      <w:numFmt w:val="lowerRoman"/>
      <w:lvlText w:val="%3)"/>
      <w:lvlJc w:val="left"/>
      <w:pPr>
        <w:tabs>
          <w:tab w:val="num" w:pos="1445"/>
        </w:tabs>
        <w:ind w:left="1445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53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61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569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277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985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693" w:hanging="708"/>
      </w:pPr>
    </w:lvl>
  </w:abstractNum>
  <w:abstractNum w:abstractNumId="2" w15:restartNumberingAfterBreak="0">
    <w:nsid w:val="201320A8"/>
    <w:multiLevelType w:val="singleLevel"/>
    <w:tmpl w:val="95A8D966"/>
    <w:lvl w:ilvl="0">
      <w:start w:val="1"/>
      <w:numFmt w:val="bullet"/>
      <w:pStyle w:val="Instruction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" w15:restartNumberingAfterBreak="0">
    <w:nsid w:val="20DD7D71"/>
    <w:multiLevelType w:val="singleLevel"/>
    <w:tmpl w:val="6736E134"/>
    <w:lvl w:ilvl="0">
      <w:start w:val="1"/>
      <w:numFmt w:val="decimal"/>
      <w:lvlText w:val="%1."/>
      <w:legacy w:legacy="1" w:legacySpace="0" w:legacyIndent="397"/>
      <w:lvlJc w:val="left"/>
    </w:lvl>
  </w:abstractNum>
  <w:abstractNum w:abstractNumId="4" w15:restartNumberingAfterBreak="0">
    <w:nsid w:val="2EF5373F"/>
    <w:multiLevelType w:val="multilevel"/>
    <w:tmpl w:val="D9C4BEC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>
      <w:start w:val="1"/>
      <w:numFmt w:val="lowerRoman"/>
      <w:lvlText w:val="%3)"/>
      <w:lvlJc w:val="left"/>
      <w:pPr>
        <w:tabs>
          <w:tab w:val="num" w:pos="1445"/>
        </w:tabs>
        <w:ind w:left="1445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53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61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569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277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985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693" w:hanging="708"/>
      </w:pPr>
    </w:lvl>
  </w:abstractNum>
  <w:abstractNum w:abstractNumId="5" w15:restartNumberingAfterBreak="0">
    <w:nsid w:val="3C793B74"/>
    <w:multiLevelType w:val="singleLevel"/>
    <w:tmpl w:val="80DA9DA4"/>
    <w:lvl w:ilvl="0">
      <w:start w:val="1"/>
      <w:numFmt w:val="decimal"/>
      <w:pStyle w:val="AgendaTop"/>
      <w:lvlText w:val="%1."/>
      <w:lvlJc w:val="right"/>
      <w:pPr>
        <w:tabs>
          <w:tab w:val="num" w:pos="397"/>
        </w:tabs>
        <w:ind w:left="397" w:hanging="11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 w15:restartNumberingAfterBreak="0">
    <w:nsid w:val="427D6A11"/>
    <w:multiLevelType w:val="multilevel"/>
    <w:tmpl w:val="B48A9660"/>
    <w:lvl w:ilvl="0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>
      <w:start w:val="1"/>
      <w:numFmt w:val="lowerRoman"/>
      <w:lvlText w:val="%3)"/>
      <w:lvlJc w:val="left"/>
      <w:pPr>
        <w:tabs>
          <w:tab w:val="num" w:pos="1445"/>
        </w:tabs>
        <w:ind w:left="1445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53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61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569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277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985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693" w:hanging="708"/>
      </w:pPr>
    </w:lvl>
  </w:abstractNum>
  <w:num w:numId="1" w16cid:durableId="1593589165">
    <w:abstractNumId w:val="4"/>
  </w:num>
  <w:num w:numId="2" w16cid:durableId="1491630988">
    <w:abstractNumId w:val="1"/>
  </w:num>
  <w:num w:numId="3" w16cid:durableId="192352334">
    <w:abstractNumId w:val="6"/>
  </w:num>
  <w:num w:numId="4" w16cid:durableId="749041712">
    <w:abstractNumId w:val="3"/>
  </w:num>
  <w:num w:numId="5" w16cid:durableId="682047848">
    <w:abstractNumId w:val="6"/>
  </w:num>
  <w:num w:numId="6" w16cid:durableId="471139003">
    <w:abstractNumId w:val="3"/>
  </w:num>
  <w:num w:numId="7" w16cid:durableId="1927223329">
    <w:abstractNumId w:val="0"/>
    <w:lvlOverride w:ilvl="0">
      <w:lvl w:ilvl="0">
        <w:start w:val="1"/>
        <w:numFmt w:val="bullet"/>
        <w:pStyle w:val="BulletedPar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8" w16cid:durableId="1624074746">
    <w:abstractNumId w:val="2"/>
  </w:num>
  <w:num w:numId="9" w16cid:durableId="1734084194">
    <w:abstractNumId w:val="0"/>
    <w:lvlOverride w:ilvl="0">
      <w:lvl w:ilvl="0">
        <w:start w:val="1"/>
        <w:numFmt w:val="bullet"/>
        <w:pStyle w:val="BulletedPar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10" w16cid:durableId="431751205">
    <w:abstractNumId w:val="2"/>
  </w:num>
  <w:num w:numId="11" w16cid:durableId="1159271663">
    <w:abstractNumId w:val="5"/>
  </w:num>
  <w:num w:numId="12" w16cid:durableId="1162820227">
    <w:abstractNumId w:val="5"/>
  </w:num>
  <w:num w:numId="13" w16cid:durableId="19934847">
    <w:abstractNumId w:val="5"/>
  </w:num>
  <w:num w:numId="14" w16cid:durableId="1823305583">
    <w:abstractNumId w:val="5"/>
  </w:num>
  <w:num w:numId="15" w16cid:durableId="891502179">
    <w:abstractNumId w:val="5"/>
  </w:num>
  <w:num w:numId="16" w16cid:durableId="601232268">
    <w:abstractNumId w:val="5"/>
  </w:num>
  <w:num w:numId="17" w16cid:durableId="603994878">
    <w:abstractNumId w:val="5"/>
  </w:num>
  <w:num w:numId="18" w16cid:durableId="1939675917">
    <w:abstractNumId w:val="5"/>
  </w:num>
  <w:num w:numId="19" w16cid:durableId="1947037572">
    <w:abstractNumId w:val="5"/>
  </w:num>
  <w:num w:numId="20" w16cid:durableId="1793327726">
    <w:abstractNumId w:val="5"/>
  </w:num>
  <w:num w:numId="21" w16cid:durableId="1506017325">
    <w:abstractNumId w:val="5"/>
  </w:num>
  <w:num w:numId="22" w16cid:durableId="2115207030">
    <w:abstractNumId w:val="5"/>
  </w:num>
  <w:num w:numId="23" w16cid:durableId="960841887">
    <w:abstractNumId w:val="5"/>
  </w:num>
  <w:num w:numId="24" w16cid:durableId="1220097537">
    <w:abstractNumId w:val="5"/>
  </w:num>
  <w:num w:numId="25" w16cid:durableId="1985347701">
    <w:abstractNumId w:val="5"/>
  </w:num>
  <w:num w:numId="26" w16cid:durableId="738283360">
    <w:abstractNumId w:val="5"/>
  </w:num>
  <w:num w:numId="27" w16cid:durableId="1771200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9F"/>
    <w:rsid w:val="00371EB2"/>
    <w:rsid w:val="003F28AA"/>
    <w:rsid w:val="004F7971"/>
    <w:rsid w:val="00793AE3"/>
    <w:rsid w:val="007C4259"/>
    <w:rsid w:val="008C5288"/>
    <w:rsid w:val="0092309F"/>
    <w:rsid w:val="009A6764"/>
    <w:rsid w:val="00AA3C3F"/>
    <w:rsid w:val="00C024D0"/>
    <w:rsid w:val="00C75FC2"/>
    <w:rsid w:val="00DF755E"/>
    <w:rsid w:val="00FC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E438827"/>
  <w15:chartTrackingRefBased/>
  <w15:docId w15:val="{A421DF6E-A675-4C9F-9E6A-BDA56DB4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uppressAutoHyphens/>
      <w:spacing w:before="300" w:line="240" w:lineRule="exact"/>
      <w:jc w:val="both"/>
      <w:outlineLvl w:val="0"/>
    </w:pPr>
    <w:rPr>
      <w:b/>
      <w:spacing w:val="-3"/>
    </w:rPr>
  </w:style>
  <w:style w:type="paragraph" w:styleId="Heading2">
    <w:name w:val="heading 2"/>
    <w:basedOn w:val="Normal"/>
    <w:next w:val="Normal"/>
    <w:qFormat/>
    <w:pPr>
      <w:keepNext/>
      <w:suppressAutoHyphens/>
      <w:spacing w:before="360" w:line="240" w:lineRule="exact"/>
      <w:jc w:val="both"/>
      <w:outlineLvl w:val="1"/>
    </w:pPr>
    <w:rPr>
      <w:b/>
      <w:spacing w:val="-3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napToGrid w:val="0"/>
      <w:sz w:val="4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i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6804"/>
      </w:tabs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pPr>
      <w:keepNext/>
      <w:spacing w:before="120"/>
      <w:jc w:val="center"/>
      <w:outlineLvl w:val="8"/>
    </w:pPr>
    <w:rPr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ulletedPara">
    <w:name w:val="Bulleted Para"/>
    <w:basedOn w:val="Normal"/>
    <w:pPr>
      <w:numPr>
        <w:numId w:val="9"/>
      </w:numPr>
      <w:spacing w:before="120"/>
      <w:ind w:left="284" w:hanging="284"/>
      <w:jc w:val="both"/>
    </w:pPr>
  </w:style>
  <w:style w:type="paragraph" w:styleId="BodyText">
    <w:name w:val="Body Text"/>
    <w:basedOn w:val="Normal"/>
    <w:pPr>
      <w:suppressAutoHyphens/>
      <w:spacing w:before="120" w:line="240" w:lineRule="exact"/>
      <w:jc w:val="both"/>
    </w:pPr>
    <w:rPr>
      <w:spacing w:val="-3"/>
    </w:rPr>
  </w:style>
  <w:style w:type="paragraph" w:customStyle="1" w:styleId="InstructionBullet">
    <w:name w:val="Instruction Bullet"/>
    <w:basedOn w:val="Normal"/>
    <w:pPr>
      <w:numPr>
        <w:numId w:val="10"/>
      </w:numPr>
    </w:pPr>
  </w:style>
  <w:style w:type="paragraph" w:customStyle="1" w:styleId="Sub-Heading">
    <w:name w:val="Sub-Heading"/>
    <w:basedOn w:val="Heading1"/>
    <w:pPr>
      <w:spacing w:before="120"/>
    </w:pPr>
  </w:style>
  <w:style w:type="paragraph" w:customStyle="1" w:styleId="HeavyInsert">
    <w:name w:val="Heavy Insert"/>
    <w:basedOn w:val="Normal"/>
    <w:pPr>
      <w:spacing w:before="120"/>
      <w:ind w:left="284" w:right="1701"/>
      <w:jc w:val="center"/>
    </w:pPr>
    <w:rPr>
      <w:b/>
      <w:i/>
    </w:rPr>
  </w:style>
  <w:style w:type="paragraph" w:customStyle="1" w:styleId="InfoText2">
    <w:name w:val="Info Text 2"/>
    <w:basedOn w:val="Normal"/>
    <w:pPr>
      <w:tabs>
        <w:tab w:val="left" w:pos="851"/>
        <w:tab w:val="left" w:pos="2835"/>
      </w:tabs>
      <w:spacing w:before="240"/>
      <w:jc w:val="both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18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AgendaItem">
    <w:name w:val="Agenda Item"/>
    <w:basedOn w:val="Normal"/>
    <w:pPr>
      <w:numPr>
        <w:numId w:val="27"/>
      </w:numPr>
      <w:spacing w:before="20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AgendaSub">
    <w:name w:val="Agenda Sub"/>
    <w:basedOn w:val="PlainText"/>
    <w:pPr>
      <w:spacing w:before="60"/>
      <w:ind w:left="397"/>
      <w:jc w:val="both"/>
    </w:pPr>
    <w:rPr>
      <w:rFonts w:ascii="Times New Roman" w:hAnsi="Times New Roman"/>
      <w:sz w:val="22"/>
    </w:rPr>
  </w:style>
  <w:style w:type="paragraph" w:styleId="BodyText2">
    <w:name w:val="Body Text 2"/>
    <w:basedOn w:val="Normal"/>
    <w:pPr>
      <w:tabs>
        <w:tab w:val="left" w:pos="8370"/>
      </w:tabs>
      <w:spacing w:before="120"/>
      <w:jc w:val="both"/>
    </w:pPr>
    <w:rPr>
      <w:sz w:val="36"/>
    </w:rPr>
  </w:style>
  <w:style w:type="paragraph" w:customStyle="1" w:styleId="AddressLine">
    <w:name w:val="Address Line"/>
    <w:basedOn w:val="PlainText"/>
    <w:pPr>
      <w:tabs>
        <w:tab w:val="left" w:pos="170"/>
        <w:tab w:val="left" w:pos="680"/>
        <w:tab w:val="left" w:pos="7371"/>
        <w:tab w:val="left" w:pos="7598"/>
        <w:tab w:val="left" w:pos="8789"/>
      </w:tabs>
      <w:spacing w:line="240" w:lineRule="exact"/>
    </w:pPr>
    <w:rPr>
      <w:rFonts w:ascii="Times New Roman" w:hAnsi="Times New Roman"/>
    </w:rPr>
  </w:style>
  <w:style w:type="paragraph" w:customStyle="1" w:styleId="AddressTop">
    <w:name w:val="Address Top"/>
    <w:basedOn w:val="AddressLine"/>
    <w:pPr>
      <w:spacing w:before="120"/>
    </w:pPr>
    <w:rPr>
      <w:sz w:val="19"/>
    </w:rPr>
  </w:style>
  <w:style w:type="paragraph" w:customStyle="1" w:styleId="AddressLine2">
    <w:name w:val="Address Line 2"/>
    <w:basedOn w:val="AddressLine"/>
    <w:pPr>
      <w:tabs>
        <w:tab w:val="clear" w:pos="7598"/>
        <w:tab w:val="clear" w:pos="8789"/>
        <w:tab w:val="left" w:pos="7144"/>
        <w:tab w:val="left" w:pos="8675"/>
      </w:tabs>
    </w:pPr>
  </w:style>
  <w:style w:type="paragraph" w:customStyle="1" w:styleId="AgendaTop">
    <w:name w:val="Agenda Top"/>
    <w:basedOn w:val="AgendaItem"/>
    <w:pPr>
      <w:numPr>
        <w:numId w:val="12"/>
      </w:numPr>
      <w:tabs>
        <w:tab w:val="clear" w:pos="397"/>
      </w:tabs>
      <w:spacing w:before="360"/>
    </w:pPr>
  </w:style>
  <w:style w:type="paragraph" w:customStyle="1" w:styleId="Officers">
    <w:name w:val="Officers"/>
    <w:basedOn w:val="PlainText"/>
    <w:pPr>
      <w:tabs>
        <w:tab w:val="right" w:pos="1077"/>
        <w:tab w:val="left" w:pos="1134"/>
        <w:tab w:val="left" w:leader="dot" w:pos="6237"/>
      </w:tabs>
    </w:pPr>
    <w:rPr>
      <w:rFonts w:ascii="Times New Roman" w:hAnsi="Times New Roman"/>
      <w:sz w:val="22"/>
    </w:rPr>
  </w:style>
  <w:style w:type="paragraph" w:customStyle="1" w:styleId="OfficersTop">
    <w:name w:val="Officers Top"/>
    <w:basedOn w:val="Officers"/>
    <w:pPr>
      <w:spacing w:before="1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rek%20Burt\My%20Documents\Masonic\n%20Purbeck%20Quarries\WSFM%20Templates\AGBurs%20Hdr%20A4%2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AGBurs Hdr A4 2.dot</Template>
  <TotalTime>1</TotalTime>
  <Pages>1</Pages>
  <Words>63</Words>
  <Characters>361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Worshipful Society of Free Masons</vt:lpstr>
    </vt:vector>
  </TitlesOfParts>
  <Company>Home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Worshipful Society of Free Masons</dc:title>
  <dc:subject/>
  <dc:creator>Derek Burt</dc:creator>
  <cp:keywords/>
  <cp:lastModifiedBy>Tim F63</cp:lastModifiedBy>
  <cp:revision>2</cp:revision>
  <cp:lastPrinted>2004-08-23T15:40:00Z</cp:lastPrinted>
  <dcterms:created xsi:type="dcterms:W3CDTF">2024-08-20T06:16:00Z</dcterms:created>
  <dcterms:modified xsi:type="dcterms:W3CDTF">2024-08-20T06:16:00Z</dcterms:modified>
</cp:coreProperties>
</file>